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3659C118" w14:textId="37CD30CC" w:rsidR="00B10168" w:rsidRDefault="00B10168" w:rsidP="00B10168">
      <w:pPr>
        <w:jc w:val="right"/>
        <w:rPr>
          <w:rFonts w:ascii="Calibri" w:hAnsi="Calibri"/>
          <w:sz w:val="20"/>
          <w:szCs w:val="20"/>
        </w:rPr>
      </w:pPr>
      <w:bookmarkStart w:id="0" w:name="_GoBack"/>
      <w:bookmarkEnd w:id="0"/>
      <w:r>
        <w:rPr>
          <w:rFonts w:ascii="Calibri" w:hAnsi="Calibri"/>
          <w:sz w:val="20"/>
          <w:szCs w:val="20"/>
        </w:rPr>
        <w:t xml:space="preserve">Katowice, </w:t>
      </w:r>
      <w:r w:rsidR="006748E1">
        <w:rPr>
          <w:rFonts w:ascii="Calibri" w:hAnsi="Calibri"/>
          <w:sz w:val="20"/>
          <w:szCs w:val="20"/>
        </w:rPr>
        <w:t>12</w:t>
      </w:r>
      <w:r w:rsidR="003122FE">
        <w:rPr>
          <w:rFonts w:ascii="Calibri" w:hAnsi="Calibri"/>
          <w:sz w:val="20"/>
          <w:szCs w:val="20"/>
        </w:rPr>
        <w:t>.05.2025 r</w:t>
      </w:r>
      <w:r w:rsidR="006748E1">
        <w:rPr>
          <w:rFonts w:ascii="Calibri" w:hAnsi="Calibri"/>
          <w:sz w:val="20"/>
          <w:szCs w:val="20"/>
        </w:rPr>
        <w:t>.</w:t>
      </w:r>
    </w:p>
    <w:p w14:paraId="2C518C6A" w14:textId="77777777" w:rsidR="00736BDC" w:rsidRDefault="00736BDC" w:rsidP="00736BDC">
      <w:pPr>
        <w:ind w:left="6237"/>
        <w:rPr>
          <w:rFonts w:ascii="Calibri" w:hAnsi="Calibri"/>
        </w:rPr>
      </w:pPr>
    </w:p>
    <w:p w14:paraId="4F84780D" w14:textId="77777777" w:rsidR="00736BDC" w:rsidRDefault="00736BDC" w:rsidP="00736BDC">
      <w:pPr>
        <w:ind w:left="6237"/>
        <w:rPr>
          <w:rFonts w:ascii="Calibri" w:hAnsi="Calibri"/>
        </w:rPr>
      </w:pPr>
    </w:p>
    <w:p w14:paraId="1B052013" w14:textId="77777777" w:rsidR="006748E1" w:rsidRDefault="006748E1" w:rsidP="00736BDC">
      <w:pPr>
        <w:ind w:left="6237"/>
        <w:rPr>
          <w:rFonts w:ascii="Calibri" w:hAnsi="Calibri"/>
        </w:rPr>
      </w:pPr>
    </w:p>
    <w:p w14:paraId="1ED04FAC" w14:textId="77777777" w:rsidR="006748E1" w:rsidRDefault="006748E1" w:rsidP="00736BDC">
      <w:pPr>
        <w:ind w:left="6237"/>
        <w:rPr>
          <w:rFonts w:ascii="Calibri" w:hAnsi="Calibri"/>
        </w:rPr>
      </w:pPr>
    </w:p>
    <w:p w14:paraId="351B1D35" w14:textId="6A78DE30" w:rsidR="006748E1" w:rsidRPr="006748E1" w:rsidRDefault="006748E1" w:rsidP="006748E1">
      <w:pPr>
        <w:rPr>
          <w:rFonts w:ascii="Calibri" w:hAnsi="Calibri"/>
          <w:sz w:val="18"/>
          <w:szCs w:val="18"/>
        </w:rPr>
      </w:pPr>
      <w:r w:rsidRPr="006748E1">
        <w:rPr>
          <w:rFonts w:ascii="Calibri" w:hAnsi="Calibri"/>
          <w:sz w:val="18"/>
          <w:szCs w:val="18"/>
        </w:rPr>
        <w:t>RM-II.3035.2.2024.TB</w:t>
      </w:r>
    </w:p>
    <w:p w14:paraId="388D2BE9" w14:textId="5234CF11" w:rsidR="006748E1" w:rsidRPr="006748E1" w:rsidRDefault="006748E1" w:rsidP="006748E1">
      <w:pPr>
        <w:rPr>
          <w:rFonts w:ascii="Calibri" w:hAnsi="Calibri"/>
          <w:sz w:val="18"/>
          <w:szCs w:val="18"/>
        </w:rPr>
      </w:pPr>
      <w:r w:rsidRPr="006748E1">
        <w:rPr>
          <w:rFonts w:ascii="Calibri" w:hAnsi="Calibri"/>
          <w:sz w:val="18"/>
          <w:szCs w:val="18"/>
        </w:rPr>
        <w:t>RM-II.ZD-00108/25</w:t>
      </w:r>
    </w:p>
    <w:p w14:paraId="58F001D9" w14:textId="77777777" w:rsidR="00736BDC" w:rsidRDefault="00736BDC" w:rsidP="006748E1">
      <w:pPr>
        <w:rPr>
          <w:rFonts w:ascii="Calibri" w:hAnsi="Calibri"/>
        </w:rPr>
      </w:pPr>
    </w:p>
    <w:p w14:paraId="0A83C989" w14:textId="77777777" w:rsidR="00736BDC" w:rsidRDefault="00736BDC" w:rsidP="00736BDC">
      <w:pPr>
        <w:ind w:left="6237"/>
        <w:rPr>
          <w:rFonts w:ascii="Calibri" w:hAnsi="Calibri"/>
        </w:rPr>
      </w:pPr>
    </w:p>
    <w:p w14:paraId="7CD74F3A" w14:textId="77777777" w:rsidR="003122FE" w:rsidRPr="00FC037F" w:rsidRDefault="003122FE" w:rsidP="003122FE">
      <w:pPr>
        <w:ind w:left="6237"/>
        <w:rPr>
          <w:rFonts w:ascii="Calibri" w:hAnsi="Calibri"/>
          <w:b/>
        </w:rPr>
      </w:pPr>
      <w:r w:rsidRPr="00FC037F">
        <w:rPr>
          <w:rFonts w:ascii="Calibri" w:hAnsi="Calibri"/>
          <w:b/>
        </w:rPr>
        <w:t>Komisja Polityki Społecznej</w:t>
      </w:r>
    </w:p>
    <w:p w14:paraId="6B0768B1" w14:textId="77777777" w:rsidR="00736BDC" w:rsidRPr="00FC037F" w:rsidRDefault="003122FE" w:rsidP="003122FE">
      <w:pPr>
        <w:ind w:left="5529" w:firstLine="708"/>
        <w:rPr>
          <w:rFonts w:ascii="Calibri" w:hAnsi="Calibri"/>
          <w:b/>
        </w:rPr>
      </w:pPr>
      <w:r w:rsidRPr="00FC037F">
        <w:rPr>
          <w:rFonts w:ascii="Calibri" w:hAnsi="Calibri"/>
          <w:b/>
        </w:rPr>
        <w:t>Rady Miasta Katowice</w:t>
      </w:r>
    </w:p>
    <w:p w14:paraId="16483BA0" w14:textId="77777777" w:rsidR="00736BDC" w:rsidRPr="00000746" w:rsidRDefault="00736BDC" w:rsidP="00736BDC">
      <w:pPr>
        <w:rPr>
          <w:rFonts w:ascii="Calibri" w:hAnsi="Calibri"/>
        </w:rPr>
      </w:pPr>
    </w:p>
    <w:p w14:paraId="6C241D33" w14:textId="77777777" w:rsidR="00736BDC" w:rsidRDefault="00736BDC" w:rsidP="00736BDC">
      <w:pPr>
        <w:rPr>
          <w:rFonts w:ascii="Calibri" w:hAnsi="Calibri"/>
        </w:rPr>
      </w:pPr>
    </w:p>
    <w:p w14:paraId="40811095" w14:textId="77777777" w:rsidR="00FC037F" w:rsidRPr="00000746" w:rsidRDefault="00FC037F" w:rsidP="00736BDC">
      <w:pPr>
        <w:rPr>
          <w:rFonts w:ascii="Calibri" w:hAnsi="Calibri"/>
        </w:rPr>
      </w:pPr>
    </w:p>
    <w:p w14:paraId="32660310" w14:textId="1296741A" w:rsidR="00736BDC" w:rsidRPr="00FC037F" w:rsidRDefault="003122FE" w:rsidP="00F54BD6">
      <w:pPr>
        <w:spacing w:line="360" w:lineRule="auto"/>
        <w:ind w:firstLine="708"/>
        <w:jc w:val="both"/>
        <w:rPr>
          <w:rFonts w:ascii="Calibri" w:hAnsi="Calibri"/>
          <w:sz w:val="20"/>
          <w:szCs w:val="20"/>
        </w:rPr>
      </w:pPr>
      <w:r w:rsidRPr="00FC037F">
        <w:rPr>
          <w:rFonts w:ascii="Calibri" w:hAnsi="Calibri"/>
        </w:rPr>
        <w:t xml:space="preserve">W związku z pytaniem zgłoszonym </w:t>
      </w:r>
      <w:r w:rsidR="00B5320C" w:rsidRPr="00FC037F">
        <w:rPr>
          <w:rFonts w:ascii="Calibri" w:hAnsi="Calibri"/>
        </w:rPr>
        <w:t xml:space="preserve">przez </w:t>
      </w:r>
      <w:r w:rsidR="00F54BD6" w:rsidRPr="00FC037F">
        <w:rPr>
          <w:rFonts w:ascii="Calibri" w:hAnsi="Calibri"/>
        </w:rPr>
        <w:t xml:space="preserve">Panią Magdalenę Skwarek </w:t>
      </w:r>
      <w:r w:rsidR="00B5320C" w:rsidRPr="00FC037F">
        <w:rPr>
          <w:rFonts w:ascii="Calibri" w:hAnsi="Calibri"/>
        </w:rPr>
        <w:t xml:space="preserve">Radną Rady Miasta Katowice </w:t>
      </w:r>
      <w:r w:rsidRPr="00FC037F">
        <w:rPr>
          <w:rFonts w:ascii="Calibri" w:hAnsi="Calibri"/>
        </w:rPr>
        <w:t xml:space="preserve">w trakcie obrad Komisji Polityki Społecznej w dniu 6 maja 2025 roku </w:t>
      </w:r>
      <w:r w:rsidR="00B5320C">
        <w:rPr>
          <w:rFonts w:ascii="Calibri" w:hAnsi="Calibri"/>
        </w:rPr>
        <w:t>w odniesieniu do Sprawozdania z</w:t>
      </w:r>
      <w:r w:rsidR="00F54BD6">
        <w:rPr>
          <w:rFonts w:ascii="Calibri" w:hAnsi="Calibri"/>
        </w:rPr>
        <w:t> </w:t>
      </w:r>
      <w:r w:rsidR="00B5320C">
        <w:rPr>
          <w:rFonts w:ascii="Calibri" w:hAnsi="Calibri"/>
        </w:rPr>
        <w:t xml:space="preserve">Programu zadań społecznych i gospodarczych za 2024 rok </w:t>
      </w:r>
      <w:r w:rsidRPr="00FC037F">
        <w:rPr>
          <w:rFonts w:ascii="Calibri" w:hAnsi="Calibri"/>
        </w:rPr>
        <w:t>w sprawie uszczegółowienia rzeczowego zakresu zadania pn.: „</w:t>
      </w:r>
      <w:r w:rsidR="00FC037F" w:rsidRPr="00FC037F">
        <w:rPr>
          <w:rFonts w:ascii="Calibri" w:hAnsi="Calibri"/>
        </w:rPr>
        <w:t>Przygo</w:t>
      </w:r>
      <w:r w:rsidR="00FC037F">
        <w:rPr>
          <w:rFonts w:ascii="Calibri" w:hAnsi="Calibri"/>
        </w:rPr>
        <w:t xml:space="preserve">towanie terenów pod budownictwo </w:t>
      </w:r>
      <w:r w:rsidR="00FC037F" w:rsidRPr="00FC037F">
        <w:rPr>
          <w:rFonts w:ascii="Calibri" w:hAnsi="Calibri"/>
        </w:rPr>
        <w:t>mieszkaniowe w rejonie ul. Tunelowej</w:t>
      </w:r>
      <w:r w:rsidRPr="00FC037F">
        <w:rPr>
          <w:rFonts w:ascii="Calibri" w:hAnsi="Calibri"/>
        </w:rPr>
        <w:t>”</w:t>
      </w:r>
      <w:r w:rsidR="00FC037F">
        <w:rPr>
          <w:rFonts w:ascii="Calibri" w:hAnsi="Calibri"/>
        </w:rPr>
        <w:t xml:space="preserve"> informuję, że</w:t>
      </w:r>
      <w:r w:rsidR="00F54BD6">
        <w:rPr>
          <w:rFonts w:ascii="Calibri" w:hAnsi="Calibri"/>
        </w:rPr>
        <w:t> </w:t>
      </w:r>
      <w:r w:rsidR="00B5320C">
        <w:rPr>
          <w:rFonts w:ascii="Calibri" w:hAnsi="Calibri"/>
        </w:rPr>
        <w:t>w</w:t>
      </w:r>
      <w:r w:rsidR="00F54BD6">
        <w:rPr>
          <w:rFonts w:ascii="Calibri" w:hAnsi="Calibri"/>
        </w:rPr>
        <w:t> </w:t>
      </w:r>
      <w:r w:rsidR="00B5320C">
        <w:rPr>
          <w:rFonts w:ascii="Calibri" w:hAnsi="Calibri"/>
        </w:rPr>
        <w:t xml:space="preserve">ramach zadnia w latach ubiegłych została wybudowana infrastruktura drogowa </w:t>
      </w:r>
      <w:r w:rsidR="00F54BD6">
        <w:rPr>
          <w:rFonts w:ascii="Calibri" w:hAnsi="Calibri"/>
        </w:rPr>
        <w:t xml:space="preserve">w ul. Tunelowej </w:t>
      </w:r>
      <w:r w:rsidR="000941A0" w:rsidRPr="000941A0">
        <w:rPr>
          <w:rFonts w:ascii="Calibri" w:hAnsi="Calibri"/>
        </w:rPr>
        <w:t>na odc</w:t>
      </w:r>
      <w:r w:rsidR="000941A0">
        <w:rPr>
          <w:rFonts w:ascii="Calibri" w:hAnsi="Calibri"/>
        </w:rPr>
        <w:t>inku</w:t>
      </w:r>
      <w:r w:rsidR="000941A0" w:rsidRPr="000941A0">
        <w:rPr>
          <w:rFonts w:ascii="Calibri" w:hAnsi="Calibri"/>
        </w:rPr>
        <w:t xml:space="preserve"> </w:t>
      </w:r>
      <w:r w:rsidR="00F54BD6" w:rsidRPr="00F54BD6">
        <w:rPr>
          <w:rFonts w:ascii="Calibri" w:hAnsi="Calibri"/>
        </w:rPr>
        <w:t>od skrzyżowania z ulicami: Barcelońska, Głogowa do ul. Wilczewskiego z</w:t>
      </w:r>
      <w:r w:rsidR="00F54BD6">
        <w:rPr>
          <w:rFonts w:ascii="Calibri" w:hAnsi="Calibri"/>
        </w:rPr>
        <w:t> </w:t>
      </w:r>
      <w:r w:rsidR="00F54BD6" w:rsidRPr="00F54BD6">
        <w:rPr>
          <w:rFonts w:ascii="Calibri" w:hAnsi="Calibri"/>
        </w:rPr>
        <w:t>odwodnieniem i oświetleniem</w:t>
      </w:r>
      <w:r w:rsidR="00F54BD6">
        <w:rPr>
          <w:rFonts w:ascii="Calibri" w:hAnsi="Calibri"/>
        </w:rPr>
        <w:t>.</w:t>
      </w:r>
      <w:r w:rsidR="00B5320C">
        <w:rPr>
          <w:rFonts w:ascii="Calibri" w:hAnsi="Calibri"/>
        </w:rPr>
        <w:t xml:space="preserve"> </w:t>
      </w:r>
      <w:r w:rsidR="006748E1">
        <w:rPr>
          <w:rFonts w:ascii="Calibri" w:hAnsi="Calibri"/>
        </w:rPr>
        <w:t xml:space="preserve">Środki </w:t>
      </w:r>
      <w:r w:rsidR="006748E1" w:rsidRPr="000941A0">
        <w:rPr>
          <w:rFonts w:ascii="Calibri" w:hAnsi="Calibri"/>
        </w:rPr>
        <w:t>w</w:t>
      </w:r>
      <w:r w:rsidR="00FC037F">
        <w:rPr>
          <w:rFonts w:ascii="Calibri" w:hAnsi="Calibri"/>
        </w:rPr>
        <w:t xml:space="preserve"> budżecie miasta Katowice</w:t>
      </w:r>
      <w:r w:rsidR="00B5320C">
        <w:rPr>
          <w:rFonts w:ascii="Calibri" w:hAnsi="Calibri"/>
        </w:rPr>
        <w:t xml:space="preserve"> w 2024 roku w kwocie 47 000 zł</w:t>
      </w:r>
      <w:r w:rsidR="00FC037F">
        <w:rPr>
          <w:rFonts w:ascii="Calibri" w:hAnsi="Calibri"/>
        </w:rPr>
        <w:t xml:space="preserve"> </w:t>
      </w:r>
      <w:r w:rsidR="00F54BD6">
        <w:rPr>
          <w:rFonts w:ascii="Calibri" w:hAnsi="Calibri"/>
        </w:rPr>
        <w:t xml:space="preserve">zabezpieczono </w:t>
      </w:r>
      <w:r w:rsidR="00FC037F">
        <w:rPr>
          <w:rFonts w:ascii="Calibri" w:hAnsi="Calibri"/>
        </w:rPr>
        <w:t xml:space="preserve">na </w:t>
      </w:r>
      <w:r w:rsidR="00F54BD6">
        <w:rPr>
          <w:rFonts w:ascii="Calibri" w:hAnsi="Calibri"/>
        </w:rPr>
        <w:t xml:space="preserve">wypłatę </w:t>
      </w:r>
      <w:r w:rsidR="00FC037F">
        <w:rPr>
          <w:rFonts w:ascii="Calibri" w:hAnsi="Calibri"/>
        </w:rPr>
        <w:t xml:space="preserve">odszkodowania </w:t>
      </w:r>
      <w:r w:rsidR="00FC037F" w:rsidRPr="00FC037F">
        <w:rPr>
          <w:rFonts w:ascii="Calibri" w:hAnsi="Calibri"/>
        </w:rPr>
        <w:t>za nieruchomości przejęte pod drogę.</w:t>
      </w:r>
    </w:p>
    <w:p w14:paraId="0E905BFA" w14:textId="77777777" w:rsidR="00736BDC" w:rsidRPr="00B5320C" w:rsidRDefault="00736BDC" w:rsidP="00736BDC">
      <w:pPr>
        <w:rPr>
          <w:rFonts w:ascii="Calibri" w:hAnsi="Calibri"/>
          <w:sz w:val="20"/>
          <w:szCs w:val="20"/>
        </w:rPr>
      </w:pPr>
    </w:p>
    <w:p w14:paraId="53252D28" w14:textId="77777777" w:rsidR="003122FE" w:rsidRDefault="003122FE" w:rsidP="00736BDC">
      <w:pPr>
        <w:ind w:left="6379"/>
        <w:rPr>
          <w:rFonts w:ascii="Calibri" w:hAnsi="Calibri"/>
          <w:sz w:val="22"/>
          <w:szCs w:val="22"/>
        </w:rPr>
      </w:pPr>
    </w:p>
    <w:p w14:paraId="54423F3B" w14:textId="77777777" w:rsidR="003122FE" w:rsidRDefault="003122FE" w:rsidP="00736BDC">
      <w:pPr>
        <w:ind w:left="6379"/>
        <w:rPr>
          <w:rFonts w:ascii="Calibri" w:hAnsi="Calibri"/>
          <w:sz w:val="22"/>
          <w:szCs w:val="22"/>
        </w:rPr>
      </w:pPr>
    </w:p>
    <w:p w14:paraId="0C80A343" w14:textId="77777777" w:rsidR="00736BDC" w:rsidRDefault="00736BDC" w:rsidP="003122FE">
      <w:pPr>
        <w:ind w:left="6237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Z poważaniem</w:t>
      </w:r>
    </w:p>
    <w:p w14:paraId="3E03F93D" w14:textId="77777777" w:rsidR="00736BDC" w:rsidRDefault="00736BDC" w:rsidP="00736BDC">
      <w:pPr>
        <w:ind w:left="6379"/>
        <w:rPr>
          <w:rFonts w:ascii="Calibri" w:hAnsi="Calibri"/>
          <w:sz w:val="22"/>
          <w:szCs w:val="22"/>
        </w:rPr>
      </w:pPr>
    </w:p>
    <w:p w14:paraId="397D5FF8" w14:textId="77777777" w:rsidR="00736BDC" w:rsidRPr="003122FE" w:rsidRDefault="003122FE" w:rsidP="003122FE">
      <w:pPr>
        <w:ind w:left="5529" w:hanging="1985"/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Katarzyna Staś</w:t>
      </w:r>
    </w:p>
    <w:p w14:paraId="19D77986" w14:textId="77777777" w:rsidR="00736BDC" w:rsidRDefault="003122FE" w:rsidP="003122FE">
      <w:pPr>
        <w:ind w:firstLine="3686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Naczelnik Wydziału Rozwoju Miasta</w:t>
      </w:r>
    </w:p>
    <w:p w14:paraId="7A5DC7A4" w14:textId="77777777" w:rsidR="003122FE" w:rsidRDefault="003122FE" w:rsidP="003122FE">
      <w:pPr>
        <w:ind w:firstLine="3686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- podpisano elektronicznie -</w:t>
      </w:r>
    </w:p>
    <w:p w14:paraId="7AC0E718" w14:textId="77777777" w:rsidR="00736BDC" w:rsidRDefault="00736BDC" w:rsidP="003122FE">
      <w:pPr>
        <w:ind w:left="6379" w:firstLine="3686"/>
        <w:rPr>
          <w:rFonts w:ascii="Calibri" w:hAnsi="Calibri"/>
          <w:sz w:val="22"/>
          <w:szCs w:val="22"/>
        </w:rPr>
      </w:pPr>
    </w:p>
    <w:p w14:paraId="556E821F" w14:textId="77777777" w:rsidR="00736BDC" w:rsidRDefault="00736BDC" w:rsidP="00736BDC">
      <w:pPr>
        <w:ind w:left="6379"/>
        <w:rPr>
          <w:rFonts w:ascii="Calibri" w:hAnsi="Calibri"/>
          <w:sz w:val="22"/>
          <w:szCs w:val="22"/>
        </w:rPr>
      </w:pPr>
    </w:p>
    <w:p w14:paraId="0B82C997" w14:textId="77777777" w:rsidR="00736BDC" w:rsidRDefault="00736BDC" w:rsidP="00736BDC">
      <w:pPr>
        <w:rPr>
          <w:rFonts w:ascii="Calibri" w:hAnsi="Calibri"/>
          <w:sz w:val="22"/>
          <w:szCs w:val="22"/>
        </w:rPr>
      </w:pPr>
    </w:p>
    <w:p w14:paraId="337C4FAB" w14:textId="77777777" w:rsidR="00736BDC" w:rsidRDefault="00736BDC" w:rsidP="00736BDC">
      <w:pPr>
        <w:rPr>
          <w:rFonts w:ascii="Calibri" w:hAnsi="Calibri"/>
          <w:sz w:val="22"/>
          <w:szCs w:val="22"/>
        </w:rPr>
      </w:pPr>
    </w:p>
    <w:p w14:paraId="4309143C" w14:textId="77777777" w:rsidR="00736BDC" w:rsidRDefault="00736BDC" w:rsidP="00736BDC">
      <w:pPr>
        <w:rPr>
          <w:rFonts w:ascii="Calibri" w:hAnsi="Calibri"/>
          <w:sz w:val="22"/>
          <w:szCs w:val="22"/>
        </w:rPr>
      </w:pPr>
    </w:p>
    <w:p w14:paraId="4E5A15B7" w14:textId="77777777" w:rsidR="00736BDC" w:rsidRDefault="00736BDC" w:rsidP="00736BDC">
      <w:pPr>
        <w:rPr>
          <w:rFonts w:ascii="Calibri" w:hAnsi="Calibri"/>
          <w:sz w:val="22"/>
          <w:szCs w:val="22"/>
        </w:rPr>
      </w:pPr>
    </w:p>
    <w:p w14:paraId="70FFF81A" w14:textId="77777777" w:rsidR="00736BDC" w:rsidRDefault="00736BDC" w:rsidP="00736BDC">
      <w:pPr>
        <w:rPr>
          <w:rFonts w:ascii="Calibri" w:hAnsi="Calibri"/>
          <w:sz w:val="22"/>
          <w:szCs w:val="22"/>
        </w:rPr>
      </w:pPr>
    </w:p>
    <w:p w14:paraId="26DDE97E" w14:textId="77777777" w:rsidR="00736BDC" w:rsidRDefault="00736BDC" w:rsidP="00736BDC">
      <w:pPr>
        <w:rPr>
          <w:rFonts w:ascii="Calibri" w:hAnsi="Calibri"/>
          <w:sz w:val="22"/>
          <w:szCs w:val="22"/>
        </w:rPr>
      </w:pPr>
    </w:p>
    <w:p w14:paraId="2A535DEB" w14:textId="77777777" w:rsidR="00B01C20" w:rsidRDefault="00B01C20" w:rsidP="00B01C20">
      <w:pPr>
        <w:rPr>
          <w:rFonts w:ascii="Calibri" w:hAnsi="Calibri"/>
          <w:sz w:val="22"/>
          <w:szCs w:val="22"/>
        </w:rPr>
      </w:pPr>
    </w:p>
    <w:sectPr w:rsidR="00B01C20" w:rsidSect="00251EC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568" w:right="851" w:bottom="1418" w:left="851" w:header="70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75981D" w14:textId="77777777" w:rsidR="004E223A" w:rsidRDefault="004E223A" w:rsidP="00B01C20">
      <w:r>
        <w:separator/>
      </w:r>
    </w:p>
  </w:endnote>
  <w:endnote w:type="continuationSeparator" w:id="0">
    <w:p w14:paraId="780F15BA" w14:textId="77777777" w:rsidR="004E223A" w:rsidRDefault="004E223A" w:rsidP="00B01C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C9C836" w14:textId="77777777" w:rsidR="009566EF" w:rsidRDefault="009566E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3DEF3D" w14:textId="77777777" w:rsidR="00B01C20" w:rsidRPr="00736BDC" w:rsidRDefault="00B41CB3" w:rsidP="00736BDC">
    <w:pPr>
      <w:pStyle w:val="Stopka"/>
    </w:pPr>
    <w:r>
      <w:rPr>
        <w:noProof/>
        <w:lang w:eastAsia="pl-PL"/>
      </w:rPr>
      <w:drawing>
        <wp:inline distT="0" distB="0" distL="0" distR="0" wp14:anchorId="4C49F543" wp14:editId="4C52E268">
          <wp:extent cx="6477000" cy="1533525"/>
          <wp:effectExtent l="0" t="0" r="0" b="9525"/>
          <wp:docPr id="1" name="Obraz 1" descr="stopka unesco2stro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topka unesco2stro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0" cy="1533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pl-PL"/>
      </w:rPr>
      <w:drawing>
        <wp:anchor distT="0" distB="0" distL="114300" distR="114300" simplePos="0" relativeHeight="251658752" behindDoc="1" locked="0" layoutInCell="1" allowOverlap="1" wp14:anchorId="22C48C2C" wp14:editId="69422609">
          <wp:simplePos x="0" y="0"/>
          <wp:positionH relativeFrom="column">
            <wp:align>center</wp:align>
          </wp:positionH>
          <wp:positionV relativeFrom="paragraph">
            <wp:posOffset>9253855</wp:posOffset>
          </wp:positionV>
          <wp:extent cx="7584440" cy="1282700"/>
          <wp:effectExtent l="0" t="0" r="0" b="0"/>
          <wp:wrapNone/>
          <wp:docPr id="13" name="Obraz 13" descr="KONCOWKA_Listownik_color_pasek_dol_str2 kop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 descr="KONCOWKA_Listownik_color_pasek_dol_str2 kopi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84440" cy="12827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8475DF" w14:textId="77777777" w:rsidR="00BE2903" w:rsidRDefault="00B41CB3">
    <w:pPr>
      <w:pStyle w:val="Stopka"/>
    </w:pPr>
    <w:r>
      <w:rPr>
        <w:noProof/>
        <w:lang w:eastAsia="pl-PL"/>
      </w:rPr>
      <w:drawing>
        <wp:inline distT="0" distB="0" distL="0" distR="0" wp14:anchorId="4D322E06" wp14:editId="191C7FD6">
          <wp:extent cx="6477000" cy="1343025"/>
          <wp:effectExtent l="0" t="0" r="0" b="9525"/>
          <wp:docPr id="2" name="Obraz 2" descr="stopka_firmow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stopka_firmow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0" cy="1343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D1E2DF" w14:textId="77777777" w:rsidR="004E223A" w:rsidRDefault="004E223A" w:rsidP="00B01C20">
      <w:r>
        <w:separator/>
      </w:r>
    </w:p>
  </w:footnote>
  <w:footnote w:type="continuationSeparator" w:id="0">
    <w:p w14:paraId="732F0018" w14:textId="77777777" w:rsidR="004E223A" w:rsidRDefault="004E223A" w:rsidP="00B01C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8D4DE1" w14:textId="77777777" w:rsidR="009566EF" w:rsidRDefault="009566EF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E7C44A" w14:textId="77777777" w:rsidR="009566EF" w:rsidRDefault="009566EF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1C7B4F" w14:textId="77777777" w:rsidR="00B01C20" w:rsidRDefault="00B41CB3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935" distR="114935" simplePos="0" relativeHeight="251657728" behindDoc="0" locked="0" layoutInCell="1" allowOverlap="1" wp14:anchorId="29BA0DFF" wp14:editId="61B7CA99">
              <wp:simplePos x="0" y="0"/>
              <wp:positionH relativeFrom="column">
                <wp:posOffset>-28575</wp:posOffset>
              </wp:positionH>
              <wp:positionV relativeFrom="paragraph">
                <wp:posOffset>669290</wp:posOffset>
              </wp:positionV>
              <wp:extent cx="4028440" cy="342265"/>
              <wp:effectExtent l="0" t="2540" r="635" b="762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28440" cy="34226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560FE8B" w14:textId="77777777" w:rsidR="00B01C20" w:rsidRDefault="00BA7168" w:rsidP="00B01C20">
                          <w:pPr>
                            <w:rPr>
                              <w:rFonts w:ascii="Calibri" w:hAnsi="Calibri"/>
                              <w:b/>
                              <w:color w:val="333333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Calibri" w:hAnsi="Calibri"/>
                              <w:b/>
                              <w:color w:val="333333"/>
                              <w:sz w:val="28"/>
                              <w:szCs w:val="28"/>
                            </w:rPr>
                            <w:t>WYDZIAŁ ROZWOJU MIASTA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<w:pict>
            <v:shapetype w14:anchorId="29BA0DFF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2.25pt;margin-top:52.7pt;width:317.2pt;height:26.95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" stroked="f">
              <v:fill opacity="0"/>
              <v:textbox inset="0,0,0,0">
                <w:txbxContent>
                  <w:p w14:paraId="7560FE8B" w14:textId="77777777" w:rsidR="00B01C20" w:rsidRDefault="00BA7168" w:rsidP="00B01C20">
                    <w:pPr>
                      <w:rPr>
                        <w:rFonts w:ascii="Calibri" w:hAnsi="Calibri"/>
                        <w:b/>
                        <w:color w:val="333333"/>
                        <w:sz w:val="28"/>
                        <w:szCs w:val="28"/>
                      </w:rPr>
                    </w:pPr>
                    <w:r>
                      <w:rPr>
                        <w:rFonts w:ascii="Calibri" w:hAnsi="Calibri"/>
                        <w:b/>
                        <w:color w:val="333333"/>
                        <w:sz w:val="28"/>
                        <w:szCs w:val="28"/>
                      </w:rPr>
                      <w:t>WYDZIAŁ ROZWOJU MIASTA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pl-PL"/>
      </w:rPr>
      <w:drawing>
        <wp:anchor distT="0" distB="0" distL="114935" distR="114935" simplePos="0" relativeHeight="251656704" behindDoc="0" locked="0" layoutInCell="1" allowOverlap="1" wp14:anchorId="62E43D0D" wp14:editId="69070405">
          <wp:simplePos x="0" y="0"/>
          <wp:positionH relativeFrom="column">
            <wp:posOffset>-457200</wp:posOffset>
          </wp:positionH>
          <wp:positionV relativeFrom="paragraph">
            <wp:posOffset>-454660</wp:posOffset>
          </wp:positionV>
          <wp:extent cx="1409065" cy="1294765"/>
          <wp:effectExtent l="0" t="0" r="635" b="635"/>
          <wp:wrapNone/>
          <wp:docPr id="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9065" cy="129476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7168"/>
    <w:rsid w:val="00057E8A"/>
    <w:rsid w:val="000941A0"/>
    <w:rsid w:val="00140BCE"/>
    <w:rsid w:val="00251ECA"/>
    <w:rsid w:val="002A1921"/>
    <w:rsid w:val="003122FE"/>
    <w:rsid w:val="003223F0"/>
    <w:rsid w:val="00354196"/>
    <w:rsid w:val="00372F1F"/>
    <w:rsid w:val="00384C74"/>
    <w:rsid w:val="004E223A"/>
    <w:rsid w:val="00500B39"/>
    <w:rsid w:val="00521C31"/>
    <w:rsid w:val="00615288"/>
    <w:rsid w:val="006659F6"/>
    <w:rsid w:val="006748E1"/>
    <w:rsid w:val="006940E5"/>
    <w:rsid w:val="006960E3"/>
    <w:rsid w:val="00736BDC"/>
    <w:rsid w:val="008313C7"/>
    <w:rsid w:val="009566EF"/>
    <w:rsid w:val="00A03D27"/>
    <w:rsid w:val="00B01C20"/>
    <w:rsid w:val="00B10168"/>
    <w:rsid w:val="00B41CB3"/>
    <w:rsid w:val="00B5320C"/>
    <w:rsid w:val="00BA7168"/>
    <w:rsid w:val="00BE2903"/>
    <w:rsid w:val="00BE6370"/>
    <w:rsid w:val="00C06FBD"/>
    <w:rsid w:val="00D559AC"/>
    <w:rsid w:val="00DD2346"/>
    <w:rsid w:val="00E07B67"/>
    <w:rsid w:val="00E368F1"/>
    <w:rsid w:val="00EC2D0F"/>
    <w:rsid w:val="00F54BD6"/>
    <w:rsid w:val="00F7438C"/>
    <w:rsid w:val="00FC0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0C1B2061"/>
  <w15:chartTrackingRefBased/>
  <w15:docId w15:val="{4EDA844B-0088-47BD-83E3-538FDB2AC2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Mangal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customStyle="1" w:styleId="Zawartoramki">
    <w:name w:val="Zawartość ramki"/>
    <w:basedOn w:val="Tekstpodstawowy"/>
  </w:style>
  <w:style w:type="paragraph" w:styleId="Tekstdymka">
    <w:name w:val="Balloon Text"/>
    <w:basedOn w:val="Normalny"/>
    <w:link w:val="TekstdymkaZnak"/>
    <w:uiPriority w:val="99"/>
    <w:semiHidden/>
    <w:unhideWhenUsed/>
    <w:rsid w:val="006748E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748E1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394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utkus\Desktop\Prezydent_Miasta_podaj_dalej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A53CDB7850B264CBC8E575F25D37288" ma:contentTypeVersion="0" ma:contentTypeDescription="Utwórz nowy dokument." ma:contentTypeScope="" ma:versionID="5e8dba789405641067af006c3543d987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2fdb080088ddf1bdd98b8e55b33ddc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65D88D-C6CE-4807-8B65-1BA9F4E0F1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A6A3ACE-779B-4E5A-84CC-B50FF553722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E13787E-5A98-4A61-BDDE-334CA49E784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31FAECE-9BD6-4354-B447-52F42911E1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Prezydent_Miasta_podaj_dalej.dotx</Template>
  <TotalTime>0</TotalTime>
  <Pages>1</Pages>
  <Words>137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Butkus Tomasz</dc:creator>
  <cp:keywords/>
  <cp:lastModifiedBy>Żurkowska Agata</cp:lastModifiedBy>
  <cp:revision>2</cp:revision>
  <cp:lastPrinted>2025-05-12T06:44:00Z</cp:lastPrinted>
  <dcterms:created xsi:type="dcterms:W3CDTF">2025-05-16T06:34:00Z</dcterms:created>
  <dcterms:modified xsi:type="dcterms:W3CDTF">2025-05-16T06:34:00Z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0x010100FA53CDB7850B264CBC8E575F25D37288</vt:lpwstr>
  </property>
</Properties>
</file>